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84F" w:rsidRDefault="00EC384F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3- CHƯƠNG 1 (Hai bài 1,2)</w:t>
      </w:r>
    </w:p>
    <w:p w:rsidR="00EC384F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46483008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pt;height:34.5pt" o:ole="">
            <v:imagedata r:id="rId7" o:title=""/>
          </v:shape>
          <o:OLEObject Type="Embed" ProgID="Equation.DSMT4" ShapeID="_x0000_i1026" DrawAspect="Content" ObjectID="_1646483009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pt;height:34.5pt" o:ole="">
            <v:imagedata r:id="rId9" o:title=""/>
          </v:shape>
          <o:OLEObject Type="Embed" ProgID="Equation.DSMT4" ShapeID="_x0000_i1027" DrawAspect="Content" ObjectID="_1646483010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46483011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46483012" r:id="rId14"/>
        </w:objec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46483013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pt;height:34.5pt" o:ole="">
            <v:imagedata r:id="rId7" o:title=""/>
          </v:shape>
          <o:OLEObject Type="Embed" ProgID="Equation.DSMT4" ShapeID="_x0000_i1031" DrawAspect="Content" ObjectID="_1646483014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pt;height:34.5pt" o:ole="">
            <v:imagedata r:id="rId9" o:title=""/>
          </v:shape>
          <o:OLEObject Type="Embed" ProgID="Equation.DSMT4" ShapeID="_x0000_i1032" DrawAspect="Content" ObjectID="_1646483015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46483016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46483017" r:id="rId21"/>
        </w:objec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46483018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pt;height:34.5pt" o:ole="">
            <v:imagedata r:id="rId7" o:title=""/>
          </v:shape>
          <o:OLEObject Type="Embed" ProgID="Equation.DSMT4" ShapeID="_x0000_i1036" DrawAspect="Content" ObjectID="_1646483019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46483020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pt;height:34.5pt" o:ole="">
            <v:imagedata r:id="rId9" o:title=""/>
          </v:shape>
          <o:OLEObject Type="Embed" ProgID="Equation.DSMT4" ShapeID="_x0000_i1038" DrawAspect="Content" ObjectID="_1646483021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46483022" r:id="rId27"/>
        </w:objec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46483023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pt;height:34.5pt" o:ole="">
            <v:imagedata r:id="rId30" o:title=""/>
          </v:shape>
          <o:OLEObject Type="Embed" ProgID="Equation.DSMT4" ShapeID="_x0000_i1041" DrawAspect="Content" ObjectID="_1646483024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46483025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46483026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pt;height:34.5pt" o:ole="">
            <v:imagedata r:id="rId7" o:title=""/>
          </v:shape>
          <o:OLEObject Type="Embed" ProgID="Equation.DSMT4" ShapeID="_x0000_i1044" DrawAspect="Content" ObjectID="_1646483027" r:id="rId35"/>
        </w:object>
      </w:r>
    </w:p>
    <w:p w:rsidR="00EC384F" w:rsidRPr="00520C03" w:rsidRDefault="00EC384F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6483028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6483029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6483030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46483031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46483032" r:id="rId45"/>
        </w:object>
      </w:r>
    </w:p>
    <w:p w:rsidR="00EC384F" w:rsidRPr="00520C03" w:rsidRDefault="00EC384F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6483033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46483034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6483035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46483036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6483037" r:id="rId52"/>
        </w:object>
      </w:r>
    </w:p>
    <w:p w:rsidR="00EC384F" w:rsidRPr="00520C03" w:rsidRDefault="00EC384F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46483038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46483039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46483040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6483041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46483042" r:id="rId59"/>
        </w:object>
      </w:r>
    </w:p>
    <w:p w:rsidR="00EC384F" w:rsidRPr="00520C03" w:rsidRDefault="00EC384F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46483043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6483044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6483045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46483046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46483047" r:id="rId67"/>
        </w:object>
      </w:r>
    </w:p>
    <w:p w:rsidR="00EC384F" w:rsidRPr="00520C03" w:rsidRDefault="00EC384F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6483048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6483049" r:id="rId7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46483050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6483051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6483052" r:id="rId77"/>
        </w:object>
      </w:r>
    </w:p>
    <w:p w:rsidR="00EC384F" w:rsidRPr="00520C03" w:rsidRDefault="00EC384F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6483053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6483054" r:id="rId8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6483055" r:id="rId8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69pt;height:15pt" o:ole="">
            <v:imagedata r:id="rId84" o:title=""/>
          </v:shape>
          <o:OLEObject Type="Embed" ProgID="Equation.DSMT4" ShapeID="_x0000_i1073" DrawAspect="Content" ObjectID="_1646483056" r:id="rId8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46483057" r:id="rId87"/>
        </w:object>
      </w:r>
    </w:p>
    <w:p w:rsidR="00EC384F" w:rsidRPr="00520C03" w:rsidRDefault="00EC384F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46483058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6483059" r:id="rId9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46483060" r:id="rId9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69pt;height:15pt" o:ole="">
            <v:imagedata r:id="rId94" o:title=""/>
          </v:shape>
          <o:OLEObject Type="Embed" ProgID="Equation.DSMT4" ShapeID="_x0000_i1078" DrawAspect="Content" ObjectID="_1646483061" r:id="rId9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6483062" r:id="rId97"/>
        </w:object>
      </w:r>
    </w:p>
    <w:p w:rsidR="00EC384F" w:rsidRPr="00520C03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6483063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6483064" r:id="rId10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46483065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69pt;height:15pt" o:ole="">
            <v:imagedata r:id="rId104" o:title=""/>
          </v:shape>
          <o:OLEObject Type="Embed" ProgID="Equation.DSMT4" ShapeID="_x0000_i1083" DrawAspect="Content" ObjectID="_1646483066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6483067" r:id="rId107"/>
        </w:object>
      </w:r>
    </w:p>
    <w:p w:rsidR="00EC384F" w:rsidRPr="00520C03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1in;height:15pt" o:ole="">
            <v:imagedata r:id="rId108" o:title=""/>
          </v:shape>
          <o:OLEObject Type="Embed" ProgID="Equation.DSMT4" ShapeID="_x0000_i1085" DrawAspect="Content" ObjectID="_1646483068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46483069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69pt;height:15pt" o:ole="">
            <v:imagedata r:id="rId84" o:title=""/>
          </v:shape>
          <o:OLEObject Type="Embed" ProgID="Equation.DSMT4" ShapeID="_x0000_i1087" DrawAspect="Content" ObjectID="_1646483070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6483071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6483072" r:id="rId114"/>
        </w:object>
      </w:r>
    </w:p>
    <w:p w:rsidR="00EC384F" w:rsidRPr="00520C03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69pt;height:33.75pt" o:ole="">
            <v:imagedata r:id="rId115" o:title=""/>
          </v:shape>
          <o:OLEObject Type="Embed" ProgID="Equation.DSMT4" ShapeID="_x0000_i1090" DrawAspect="Content" ObjectID="_1646483073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6483074" r:id="rId11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6483075" r:id="rId12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6483076" r:id="rId122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6483077" r:id="rId124"/>
        </w:object>
      </w:r>
    </w:p>
    <w:p w:rsidR="00EC384F" w:rsidRPr="00520C03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6483078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6483079" r:id="rId12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6483080" r:id="rId12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6483081" r:id="rId131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6483082" r:id="rId133"/>
        </w:object>
      </w:r>
    </w:p>
    <w:p w:rsidR="00EC384F" w:rsidRPr="00520C03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6483083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6483084" r:id="rId13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6483085" r:id="rId13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6483086" r:id="rId140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6483087" r:id="rId142"/>
        </w:object>
      </w:r>
    </w:p>
    <w:p w:rsidR="00EC384F" w:rsidRPr="00520C03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6483088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7A52FB">
        <w:rPr>
          <w:rFonts w:ascii="Times New Roman" w:hAnsi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6483089" r:id="rId14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6483090" r:id="rId14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6483091" r:id="rId147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6483092" r:id="rId148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6483093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6483094" r:id="rId15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46483095" r:id="rId154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6483096" r:id="rId156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46483097" r:id="rId158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46483098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46483099" r:id="rId16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6483100" r:id="rId1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6483101" r:id="rId1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6483102" r:id="rId164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46483103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46483104" r:id="rId16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46483105" r:id="rId17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46483106" r:id="rId17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46483107" r:id="rId174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46483108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46483109" r:id="rId17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46483110" r:id="rId18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46483111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46483112" r:id="rId183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46483113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46483114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46483115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46483116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46483117" r:id="rId192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46483118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46483119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46483120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46483121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46483122" r:id="rId200"/>
        </w:object>
      </w:r>
    </w:p>
    <w:p w:rsidR="00EC384F" w:rsidRPr="00520C03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46483123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1in;height:17.25pt" o:ole="">
            <v:imagedata r:id="rId203" o:title=""/>
          </v:shape>
          <o:OLEObject Type="Embed" ProgID="Equation.DSMT4" ShapeID="_x0000_i1141" DrawAspect="Content" ObjectID="_1646483124" r:id="rId20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1in;height:17.25pt" o:ole="">
            <v:imagedata r:id="rId205" o:title=""/>
          </v:shape>
          <o:OLEObject Type="Embed" ProgID="Equation.DSMT4" ShapeID="_x0000_i1142" DrawAspect="Content" ObjectID="_1646483125" r:id="rId20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46483126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000000"/>
          <w:sz w:val="26"/>
          <w:szCs w:val="26"/>
        </w:rPr>
        <w:t>D</w:t>
      </w:r>
      <w:r w:rsidRPr="007A52FB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46483127" r:id="rId210"/>
        </w:object>
      </w:r>
    </w:p>
    <w:p w:rsidR="00EC384F" w:rsidRPr="00520C03" w:rsidRDefault="00EC384F" w:rsidP="0003496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</w:p>
    <w:p w:rsidR="00EC384F" w:rsidRDefault="00EC384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46483128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46483129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C384F" w:rsidRPr="00520C03" w:rsidRDefault="00EC384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46483130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46483131" r:id="rId218"/>
        </w:object>
      </w:r>
    </w:p>
    <w:p w:rsidR="00EC384F" w:rsidRPr="00520C03" w:rsidRDefault="00EC384F" w:rsidP="00976CEE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</w:p>
    <w:p w:rsidR="00EC384F" w:rsidRDefault="00EC384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46483132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46483133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C384F" w:rsidRPr="00520C03" w:rsidRDefault="00EC384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46483134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46483135" r:id="rId226"/>
        </w:object>
      </w:r>
    </w:p>
    <w:p w:rsidR="00EC384F" w:rsidRPr="00520C03" w:rsidRDefault="00EC384F" w:rsidP="002741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46483136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46483137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46483138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46483139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46483140" r:id="rId236"/>
        </w:object>
      </w:r>
    </w:p>
    <w:p w:rsidR="00EC384F" w:rsidRPr="00520C03" w:rsidRDefault="00EC384F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46483141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46483142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46483143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46483144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46483145" r:id="rId243"/>
        </w:object>
      </w:r>
    </w:p>
    <w:p w:rsidR="00EC384F" w:rsidRPr="00520C03" w:rsidRDefault="00EC384F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46483146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46483147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46483148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46483149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46483150" r:id="rId250"/>
        </w:object>
      </w:r>
    </w:p>
    <w:p w:rsidR="00EC384F" w:rsidRPr="00520C03" w:rsidRDefault="00EC384F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46483151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46483152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46483153" r:id="rId25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46483154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46483155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46483156" r:id="rId262"/>
        </w:object>
      </w:r>
    </w:p>
    <w:p w:rsidR="00EC384F" w:rsidRPr="00520C03" w:rsidRDefault="00EC384F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46483157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46483158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46483159" r:id="rId26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46483160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46483161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46483162" r:id="rId272"/>
        </w:object>
      </w:r>
    </w:p>
    <w:p w:rsidR="00EC384F" w:rsidRPr="00520C03" w:rsidRDefault="00EC384F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46483163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46483164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46483165" r:id="rId27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46483166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46483167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46483168" r:id="rId282"/>
        </w:object>
      </w:r>
    </w:p>
    <w:p w:rsidR="00EC384F" w:rsidRPr="00520C03" w:rsidRDefault="00EC384F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46483169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EC384F" w:rsidRPr="00520C03" w:rsidRDefault="00EC384F" w:rsidP="0048261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46483170" r:id="rId286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46483171" r:id="rId28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46483172" r:id="rId28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46483173" r:id="rId291"/>
        </w:object>
      </w:r>
    </w:p>
    <w:p w:rsidR="00EC384F" w:rsidRPr="00520C03" w:rsidRDefault="00EC384F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8.25pt;height:36.75pt" o:ole="">
            <v:imagedata r:id="rId292" o:title=""/>
          </v:shape>
          <o:OLEObject Type="Embed" ProgID="Equation.DSMT4" ShapeID="_x0000_i1191" DrawAspect="Content" ObjectID="_1646483174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46483175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46483176" r:id="rId29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46483177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46483178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46483179" r:id="rId300"/>
        </w:object>
      </w:r>
    </w:p>
    <w:p w:rsidR="00EC384F" w:rsidRPr="00520C03" w:rsidRDefault="00EC384F" w:rsidP="00AC326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46483180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46483181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46483182" r:id="rId30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46483183" r:id="rId308"/>
        </w:objec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46483184" r:id="rId310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46483185" r:id="rId312"/>
        </w:object>
      </w:r>
    </w:p>
    <w:p w:rsidR="00EC384F" w:rsidRPr="00520C03" w:rsidRDefault="00EC384F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46483186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46483187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46483188" r:id="rId31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46483189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46483190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46483191" r:id="rId324"/>
        </w:objec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46483192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46483193" r:id="rId32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46483194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46483195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46483196" r:id="rId334"/>
        </w:objec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46483197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46483198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     </w:t>
      </w:r>
      <w:bookmarkStart w:id="0" w:name="_GoBack"/>
      <w:bookmarkEnd w:id="0"/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46483199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46483200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46483201" r:id="rId342"/>
        </w:object>
      </w:r>
    </w:p>
    <w:p w:rsidR="00EC384F" w:rsidRPr="00520C03" w:rsidRDefault="00EC384F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46483202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46483203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46483204" r:id="rId34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46483205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46483206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46483207" r:id="rId354"/>
        </w:object>
      </w:r>
    </w:p>
    <w:p w:rsidR="00EC384F" w:rsidRPr="00520C03" w:rsidRDefault="00EC384F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46483208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46483209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46483210" r:id="rId36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46483211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46483212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46483213" r:id="rId366"/>
        </w:object>
      </w:r>
    </w:p>
    <w:p w:rsidR="00EC384F" w:rsidRDefault="00EC384F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46483214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46483215" r:id="rId369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EC384F" w:rsidRDefault="00EC384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46483216" r:id="rId37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46483217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46483218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46483219" r:id="rId377"/>
        </w:object>
      </w:r>
    </w:p>
    <w:p w:rsidR="00EC384F" w:rsidRDefault="00EC384F" w:rsidP="006311C2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46483220" r:id="rId379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46483221" r:id="rId381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EC384F" w:rsidRDefault="00EC384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46483222" r:id="rId38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46483223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46483224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46483225" r:id="rId389"/>
        </w:object>
      </w:r>
    </w:p>
    <w:p w:rsidR="00EC384F" w:rsidRDefault="00EC384F" w:rsidP="00A06DD5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46483226" r:id="rId391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46483227" r:id="rId393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EC384F" w:rsidRDefault="00EC384F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46483228" r:id="rId394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46483229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46483230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46483231" r:id="rId398"/>
        </w:object>
      </w:r>
    </w:p>
    <w:p w:rsidR="00EC384F" w:rsidRPr="00520C03" w:rsidRDefault="00EC384F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6.25pt;height:15pt" o:ole="">
            <v:imagedata r:id="rId399" o:title=""/>
          </v:shape>
          <o:OLEObject Type="Embed" ProgID="Equation.DSMT4" ShapeID="_x0000_i1249" DrawAspect="Content" ObjectID="_1646483232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EC384F" w:rsidRPr="00520C03" w:rsidRDefault="00EC384F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46483233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46483234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46483235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46483236" r:id="rId408"/>
        </w:object>
      </w:r>
    </w:p>
    <w:p w:rsidR="00EC384F" w:rsidRPr="00520C03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54" type="#_x0000_t75" style="width:140.25pt;height:33.75pt" o:ole="">
            <v:imagedata r:id="rId409" o:title=""/>
          </v:shape>
          <o:OLEObject Type="Embed" ProgID="Equation.DSMT4" ShapeID="_x0000_i1254" DrawAspect="Content" ObjectID="_1646483237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C384F" w:rsidRPr="00520C03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55" type="#_x0000_t75" style="width:54pt;height:15pt" o:ole="">
            <v:imagedata r:id="rId411" o:title=""/>
          </v:shape>
          <o:OLEObject Type="Embed" ProgID="Equation.DSMT4" ShapeID="_x0000_i1255" DrawAspect="Content" ObjectID="_1646483238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56" type="#_x0000_t75" style="width:55.5pt;height:13.5pt" o:ole="">
            <v:imagedata r:id="rId413" o:title=""/>
          </v:shape>
          <o:OLEObject Type="Embed" ProgID="Equation.DSMT4" ShapeID="_x0000_i1256" DrawAspect="Content" ObjectID="_1646483239" r:id="rId414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57" type="#_x0000_t75" style="width:71.25pt;height:13.5pt" o:ole="">
            <v:imagedata r:id="rId415" o:title=""/>
          </v:shape>
          <o:OLEObject Type="Embed" ProgID="Equation.DSMT4" ShapeID="_x0000_i1257" DrawAspect="Content" ObjectID="_1646483240" r:id="rId416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58" type="#_x0000_t75" style="width:57pt;height:13.5pt" o:ole="">
            <v:imagedata r:id="rId417" o:title=""/>
          </v:shape>
          <o:OLEObject Type="Embed" ProgID="Equation.DSMT4" ShapeID="_x0000_i1258" DrawAspect="Content" ObjectID="_1646483241" r:id="rId418"/>
        </w:object>
      </w:r>
    </w:p>
    <w:p w:rsidR="00EC384F" w:rsidRPr="00520C03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59" type="#_x0000_t75" style="width:159pt;height:17.25pt" o:ole="">
            <v:imagedata r:id="rId419" o:title=""/>
          </v:shape>
          <o:OLEObject Type="Embed" ProgID="Equation.DSMT4" ShapeID="_x0000_i1259" DrawAspect="Content" ObjectID="_1646483242" r:id="rId420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</w:p>
    <w:p w:rsidR="00EC384F" w:rsidRPr="00B436A9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260" type="#_x0000_t75" style="width:58.5pt;height:16.5pt" o:ole="">
            <v:imagedata r:id="rId421" o:title=""/>
          </v:shape>
          <o:OLEObject Type="Embed" ProgID="Equation.DSMT4" ShapeID="_x0000_i1260" DrawAspect="Content" ObjectID="_1646483243" r:id="rId422"/>
        </w:objec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261" type="#_x0000_t75" style="width:29.25pt;height:11.25pt" o:ole="">
            <v:imagedata r:id="rId423" o:title=""/>
          </v:shape>
          <o:OLEObject Type="Embed" ProgID="Equation.DSMT4" ShapeID="_x0000_i1261" DrawAspect="Content" ObjectID="_1646483244" r:id="rId42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262" type="#_x0000_t75" style="width:63pt;height:15.75pt" o:ole="">
            <v:imagedata r:id="rId425" o:title=""/>
          </v:shape>
          <o:OLEObject Type="Embed" ProgID="Equation.DSMT4" ShapeID="_x0000_i1262" DrawAspect="Content" ObjectID="_1646483245" r:id="rId42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20" w:dyaOrig="300">
          <v:shape id="_x0000_i1263" type="#_x0000_t75" style="width:25.5pt;height:14.25pt" o:ole="">
            <v:imagedata r:id="rId427" o:title=""/>
          </v:shape>
          <o:OLEObject Type="Embed" ProgID="Equation.DSMT4" ShapeID="_x0000_i1263" DrawAspect="Content" ObjectID="_1646483246" r:id="rId428"/>
        </w:object>
      </w:r>
    </w:p>
    <w:p w:rsidR="00EC384F" w:rsidRPr="00B436A9" w:rsidRDefault="00EC384F" w:rsidP="00E11A69">
      <w:pPr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sz w:val="26"/>
          <w:szCs w:val="26"/>
          <w:lang w:val="pt-BR"/>
        </w:rPr>
        <w:t xml:space="preserve">Câu 47 : Cho </w:t>
      </w:r>
      <w:r w:rsidRPr="00E11A69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264" type="#_x0000_t75" style="width:50.25pt;height:33.75pt" o:ole="">
            <v:imagedata r:id="rId429" o:title=""/>
          </v:shape>
          <o:OLEObject Type="Embed" ProgID="Equation.DSMT4" ShapeID="_x0000_i1264" DrawAspect="Content" ObjectID="_1646483247" r:id="rId4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, tính </w:t>
      </w:r>
      <w:r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65" type="#_x0000_t75" style="width:66pt;height:33pt" o:ole="">
            <v:imagedata r:id="rId431" o:title=""/>
          </v:shape>
          <o:OLEObject Type="Embed" ProgID="Equation.DSMT4" ShapeID="_x0000_i1265" DrawAspect="Content" ObjectID="_1646483248" r:id="rId432"/>
        </w:object>
      </w:r>
    </w:p>
    <w:p w:rsidR="00EC384F" w:rsidRPr="00C541FA" w:rsidRDefault="00EC384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6" type="#_x0000_t75" style="width:18pt;height:33pt" o:ole="">
            <v:imagedata r:id="rId433" o:title=""/>
          </v:shape>
          <o:OLEObject Type="Embed" ProgID="Equation.DSMT4" ShapeID="_x0000_i1266" DrawAspect="Content" ObjectID="_1646483249" r:id="rId434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B.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7" type="#_x0000_t75" style="width:18pt;height:33pt" o:ole="">
            <v:imagedata r:id="rId435" o:title=""/>
          </v:shape>
          <o:OLEObject Type="Embed" ProgID="Equation.DSMT4" ShapeID="_x0000_i1267" DrawAspect="Content" ObjectID="_1646483250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68" type="#_x0000_t75" style="width:12pt;height:33.75pt" o:ole="">
            <v:imagedata r:id="rId437" o:title=""/>
          </v:shape>
          <o:OLEObject Type="Embed" ProgID="Equation.DSMT4" ShapeID="_x0000_i1268" DrawAspect="Content" ObjectID="_1646483251" r:id="rId43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69" type="#_x0000_t75" style="width:17.25pt;height:33pt" o:ole="">
            <v:imagedata r:id="rId439" o:title=""/>
          </v:shape>
          <o:OLEObject Type="Embed" ProgID="Equation.DSMT4" ShapeID="_x0000_i1269" DrawAspect="Content" ObjectID="_1646483252" r:id="rId440"/>
        </w:object>
      </w:r>
    </w:p>
    <w:p w:rsidR="00EC384F" w:rsidRPr="00C541FA" w:rsidRDefault="00EC384F" w:rsidP="00A8595C">
      <w:pPr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560" w:dyaOrig="740">
          <v:shape id="_x0000_i1270" type="#_x0000_t75" style="width:126.75pt;height:36.75pt" o:ole="">
            <v:imagedata r:id="rId441" o:title=""/>
          </v:shape>
          <o:OLEObject Type="Embed" ProgID="Equation.DSMT4" ShapeID="_x0000_i1270" DrawAspect="Content" ObjectID="_1646483253" r:id="rId44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71" type="#_x0000_t75" style="width:63pt;height:36.75pt" o:ole="">
            <v:imagedata r:id="rId443" o:title=""/>
          </v:shape>
          <o:OLEObject Type="Embed" ProgID="Equation.DSMT4" ShapeID="_x0000_i1271" DrawAspect="Content" ObjectID="_1646483254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</w:p>
    <w:p w:rsidR="00EC384F" w:rsidRPr="00C541FA" w:rsidRDefault="00EC384F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72" type="#_x0000_t75" style="width:36pt;height:18.75pt" o:ole="">
            <v:imagedata r:id="rId445" o:title=""/>
          </v:shape>
          <o:OLEObject Type="Embed" ProgID="Equation.DSMT4" ShapeID="_x0000_i1272" DrawAspect="Content" ObjectID="_1646483255" r:id="rId44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73" type="#_x0000_t75" style="width:40.5pt;height:34.5pt" o:ole="">
            <v:imagedata r:id="rId447" o:title=""/>
          </v:shape>
          <o:OLEObject Type="Embed" ProgID="Equation.DSMT4" ShapeID="_x0000_i1273" DrawAspect="Content" ObjectID="_1646483256" r:id="rId44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74" type="#_x0000_t75" style="width:37.5pt;height:34.5pt" o:ole="">
            <v:imagedata r:id="rId449" o:title=""/>
          </v:shape>
          <o:OLEObject Type="Embed" ProgID="Equation.DSMT4" ShapeID="_x0000_i1274" DrawAspect="Content" ObjectID="_1646483257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5" type="#_x0000_t75" style="width:39pt;height:33pt" o:ole="">
            <v:imagedata r:id="rId451" o:title=""/>
          </v:shape>
          <o:OLEObject Type="Embed" ProgID="Equation.DSMT4" ShapeID="_x0000_i1275" DrawAspect="Content" ObjectID="_1646483258" r:id="rId452"/>
        </w:object>
      </w:r>
    </w:p>
    <w:p w:rsidR="00EC384F" w:rsidRPr="00C541FA" w:rsidRDefault="00EC384F" w:rsidP="00A8595C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6" type="#_x0000_t75" style="width:114pt;height:17.25pt" o:ole="">
            <v:imagedata r:id="rId453" o:title=""/>
          </v:shape>
          <o:OLEObject Type="Embed" ProgID="Equation.DSMT4" ShapeID="_x0000_i1276" DrawAspect="Content" ObjectID="_1646483259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EC384F" w:rsidRPr="00C541FA" w:rsidRDefault="00EC384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46483260" r:id="rId45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sz w:val="26"/>
          <w:szCs w:val="26"/>
          <w:lang w:val="pt-BR"/>
        </w:rPr>
        <w:t>B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46483261" r:id="rId45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9" type="#_x0000_t75" style="width:21.75pt;height:34.5pt" o:ole="">
            <v:imagedata r:id="rId459" o:title=""/>
          </v:shape>
          <o:OLEObject Type="Embed" ProgID="Equation.DSMT4" ShapeID="_x0000_i1279" DrawAspect="Content" ObjectID="_1646483262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80" type="#_x0000_t75" style="width:21.75pt;height:34.5pt" o:ole="">
            <v:imagedata r:id="rId461" o:title=""/>
          </v:shape>
          <o:OLEObject Type="Embed" ProgID="Equation.DSMT4" ShapeID="_x0000_i1280" DrawAspect="Content" ObjectID="_1646483263" r:id="rId462"/>
        </w:object>
      </w:r>
    </w:p>
    <w:p w:rsidR="00EC384F" w:rsidRPr="00C541FA" w:rsidRDefault="00EC384F" w:rsidP="00401AC0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81" type="#_x0000_t75" style="width:79.5pt;height:33.75pt" o:ole="">
            <v:imagedata r:id="rId463" o:title=""/>
          </v:shape>
          <o:OLEObject Type="Embed" ProgID="Equation.DSMT4" ShapeID="_x0000_i1281" DrawAspect="Content" ObjectID="_1646483264" r:id="rId46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2" type="#_x0000_t75" style="width:35.25pt;height:15pt" o:ole="">
            <v:imagedata r:id="rId465" o:title=""/>
          </v:shape>
          <o:OLEObject Type="Embed" ProgID="Equation.DSMT4" ShapeID="_x0000_i1282" DrawAspect="Content" ObjectID="_1646483265" r:id="rId46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</w:p>
    <w:p w:rsidR="00EC384F" w:rsidRPr="00520C03" w:rsidRDefault="00EC384F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283" type="#_x0000_t75" style="width:12pt;height:33pt" o:ole="">
            <v:imagedata r:id="rId467" o:title=""/>
          </v:shape>
          <o:OLEObject Type="Embed" ProgID="Equation.DSMT4" ShapeID="_x0000_i1283" DrawAspect="Content" ObjectID="_1646483266" r:id="rId468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20" w:dyaOrig="680">
          <v:shape id="_x0000_i1284" type="#_x0000_t75" style="width:11.25pt;height:33pt" o:ole="">
            <v:imagedata r:id="rId469" o:title=""/>
          </v:shape>
          <o:OLEObject Type="Embed" ProgID="Equation.DSMT4" ShapeID="_x0000_i1284" DrawAspect="Content" ObjectID="_1646483267" r:id="rId470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285" type="#_x0000_t75" style="width:18.75pt;height:33pt" o:ole="">
            <v:imagedata r:id="rId471" o:title=""/>
          </v:shape>
          <o:OLEObject Type="Embed" ProgID="Equation.DSMT4" ShapeID="_x0000_i1285" DrawAspect="Content" ObjectID="_1646483268" r:id="rId472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440" w:dyaOrig="720">
          <v:shape id="_x0000_i1286" type="#_x0000_t75" style="width:21.75pt;height:34.5pt" o:ole="">
            <v:imagedata r:id="rId473" o:title=""/>
          </v:shape>
          <o:OLEObject Type="Embed" ProgID="Equation.DSMT4" ShapeID="_x0000_i1286" DrawAspect="Content" ObjectID="_1646483269" r:id="rId474"/>
        </w:object>
      </w:r>
    </w:p>
    <w:p w:rsidR="00EC384F" w:rsidRDefault="00EC384F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 TOÁN 3 – CHƯƠNG 1(Hai bài 1,2)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EC384F" w:rsidRPr="006C3A4A" w:rsidRDefault="00EC384F" w:rsidP="00612AE2">
      <w:pPr>
        <w:rPr>
          <w:rFonts w:ascii="Times New Roman" w:hAnsi="Times New Roman"/>
          <w:sz w:val="26"/>
          <w:szCs w:val="26"/>
        </w:rPr>
      </w:pP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</w:p>
    <w:p w:rsidR="00EC384F" w:rsidRPr="00520C03" w:rsidRDefault="00EC384F" w:rsidP="0084270D">
      <w:pPr>
        <w:rPr>
          <w:rFonts w:ascii="Times New Roman" w:hAnsi="Times New Roman"/>
          <w:sz w:val="26"/>
          <w:szCs w:val="26"/>
        </w:rPr>
      </w:pPr>
    </w:p>
    <w:sectPr w:rsidR="00EC384F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D3523"/>
    <w:rsid w:val="001C1205"/>
    <w:rsid w:val="001F7146"/>
    <w:rsid w:val="00225946"/>
    <w:rsid w:val="0027410D"/>
    <w:rsid w:val="00274DCE"/>
    <w:rsid w:val="002919CC"/>
    <w:rsid w:val="002C0343"/>
    <w:rsid w:val="002C7DFF"/>
    <w:rsid w:val="00330570"/>
    <w:rsid w:val="00353BB8"/>
    <w:rsid w:val="00355485"/>
    <w:rsid w:val="0038448F"/>
    <w:rsid w:val="00401AC0"/>
    <w:rsid w:val="0040498A"/>
    <w:rsid w:val="004055F2"/>
    <w:rsid w:val="004331D1"/>
    <w:rsid w:val="00482613"/>
    <w:rsid w:val="00520C03"/>
    <w:rsid w:val="00554A43"/>
    <w:rsid w:val="0055621D"/>
    <w:rsid w:val="00591DC1"/>
    <w:rsid w:val="00612AE2"/>
    <w:rsid w:val="006311C2"/>
    <w:rsid w:val="00643450"/>
    <w:rsid w:val="00663BA4"/>
    <w:rsid w:val="006765A8"/>
    <w:rsid w:val="006B3912"/>
    <w:rsid w:val="006C3A4A"/>
    <w:rsid w:val="0074311B"/>
    <w:rsid w:val="00746726"/>
    <w:rsid w:val="00794F23"/>
    <w:rsid w:val="007A52FB"/>
    <w:rsid w:val="00817C15"/>
    <w:rsid w:val="0084270D"/>
    <w:rsid w:val="008873EB"/>
    <w:rsid w:val="00903F3E"/>
    <w:rsid w:val="00976CEE"/>
    <w:rsid w:val="009F3F30"/>
    <w:rsid w:val="009F6454"/>
    <w:rsid w:val="00A06DD5"/>
    <w:rsid w:val="00A36BF0"/>
    <w:rsid w:val="00A4483D"/>
    <w:rsid w:val="00A8595C"/>
    <w:rsid w:val="00AC326A"/>
    <w:rsid w:val="00AD7643"/>
    <w:rsid w:val="00B30D20"/>
    <w:rsid w:val="00B436A9"/>
    <w:rsid w:val="00B70E72"/>
    <w:rsid w:val="00C541FA"/>
    <w:rsid w:val="00CD10DC"/>
    <w:rsid w:val="00D967E1"/>
    <w:rsid w:val="00D97C2B"/>
    <w:rsid w:val="00DC7B38"/>
    <w:rsid w:val="00E0106D"/>
    <w:rsid w:val="00E11A69"/>
    <w:rsid w:val="00E21013"/>
    <w:rsid w:val="00E26408"/>
    <w:rsid w:val="00E32C56"/>
    <w:rsid w:val="00EB49B0"/>
    <w:rsid w:val="00EC384F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475" Type="http://schemas.openxmlformats.org/officeDocument/2006/relationships/fontTable" Target="fontTable.xml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228" Type="http://schemas.openxmlformats.org/officeDocument/2006/relationships/oleObject" Target="embeddings/oleObject129.bin"/><Relationship Id="rId435" Type="http://schemas.openxmlformats.org/officeDocument/2006/relationships/image" Target="media/image189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image" Target="media/image207.wmf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oleObject" Target="embeddings/oleObject261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473" Type="http://schemas.openxmlformats.org/officeDocument/2006/relationships/image" Target="media/image208.wmf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474" Type="http://schemas.openxmlformats.org/officeDocument/2006/relationships/oleObject" Target="embeddings/oleObject262.bin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476" Type="http://schemas.openxmlformats.org/officeDocument/2006/relationships/theme" Target="theme/theme1.xml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56" Type="http://schemas.openxmlformats.org/officeDocument/2006/relationships/oleObject" Target="embeddings/oleObject2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8</Pages>
  <Words>1727</Words>
  <Characters>9849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9</cp:revision>
  <dcterms:created xsi:type="dcterms:W3CDTF">2020-03-23T06:42:00Z</dcterms:created>
  <dcterms:modified xsi:type="dcterms:W3CDTF">2020-03-23T08:33:00Z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